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55B" w:rsidRDefault="0009255B" w:rsidP="0009255B">
      <w:pPr>
        <w:jc w:val="center"/>
        <w:rPr>
          <w:b/>
          <w:sz w:val="28"/>
        </w:rPr>
      </w:pPr>
      <w:r>
        <w:rPr>
          <w:b/>
          <w:sz w:val="28"/>
        </w:rPr>
        <w:t>Calculations in Microscopy</w:t>
      </w:r>
    </w:p>
    <w:p w:rsidR="0009255B" w:rsidRDefault="0009255B" w:rsidP="0009255B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419725" cy="3426782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2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5B" w:rsidRDefault="0009255B" w:rsidP="0009255B">
      <w:pPr>
        <w:pStyle w:val="ListParagraph"/>
        <w:numPr>
          <w:ilvl w:val="0"/>
          <w:numId w:val="7"/>
        </w:numPr>
      </w:pPr>
      <w:r>
        <w:t>Calculate the magnification of these scale bars:</w:t>
      </w:r>
    </w:p>
    <w:p w:rsidR="0009255B" w:rsidRDefault="0009255B" w:rsidP="0009255B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89535</wp:posOffset>
            </wp:positionV>
            <wp:extent cx="1171575" cy="323850"/>
            <wp:effectExtent l="19050" t="0" r="9525" b="0"/>
            <wp:wrapTight wrapText="bothSides">
              <wp:wrapPolygon edited="0">
                <wp:start x="-351" y="0"/>
                <wp:lineTo x="-351" y="20329"/>
                <wp:lineTo x="21776" y="20329"/>
                <wp:lineTo x="21776" y="0"/>
                <wp:lineTo x="-351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33450" cy="414312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5B" w:rsidRDefault="0009255B" w:rsidP="0009255B">
      <w:pPr>
        <w:pStyle w:val="ListParagraph"/>
      </w:pPr>
    </w:p>
    <w:p w:rsidR="0009255B" w:rsidRDefault="0009255B" w:rsidP="0009255B">
      <w:pPr>
        <w:pStyle w:val="ListParagraph"/>
      </w:pPr>
    </w:p>
    <w:p w:rsidR="0009255B" w:rsidRDefault="0009255B" w:rsidP="0009255B">
      <w:pPr>
        <w:pStyle w:val="ListParagraph"/>
      </w:pPr>
    </w:p>
    <w:p w:rsidR="0009255B" w:rsidRDefault="0009255B" w:rsidP="0009255B">
      <w:pPr>
        <w:pStyle w:val="ListParagraph"/>
        <w:numPr>
          <w:ilvl w:val="0"/>
          <w:numId w:val="7"/>
        </w:numPr>
      </w:pPr>
      <w:r>
        <w:t>Calculate the actual size of these images:</w:t>
      </w:r>
    </w:p>
    <w:p w:rsidR="0009255B" w:rsidRDefault="0009255B" w:rsidP="0009255B">
      <w:pPr>
        <w:jc w:val="center"/>
      </w:pPr>
      <w:r>
        <w:rPr>
          <w:noProof/>
        </w:rPr>
        <w:drawing>
          <wp:inline distT="0" distB="0" distL="0" distR="0">
            <wp:extent cx="4152900" cy="1619819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35" cy="162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5B" w:rsidRDefault="0009255B" w:rsidP="0009255B">
      <w:pPr>
        <w:jc w:val="center"/>
      </w:pPr>
    </w:p>
    <w:p w:rsidR="0009255B" w:rsidRDefault="0009255B" w:rsidP="0009255B">
      <w:pPr>
        <w:jc w:val="center"/>
      </w:pPr>
    </w:p>
    <w:p w:rsidR="0009255B" w:rsidRDefault="0009255B" w:rsidP="0009255B">
      <w:pPr>
        <w:jc w:val="center"/>
      </w:pPr>
    </w:p>
    <w:p w:rsidR="0009255B" w:rsidRDefault="0009255B" w:rsidP="0009255B">
      <w:pPr>
        <w:pStyle w:val="ListParagraph"/>
        <w:numPr>
          <w:ilvl w:val="0"/>
          <w:numId w:val="7"/>
        </w:numPr>
      </w:pPr>
      <w:r>
        <w:t>What would you need to do if you were only given a scale bar and asked to calculate actual size?</w:t>
      </w:r>
    </w:p>
    <w:p w:rsidR="0009255B" w:rsidRDefault="0009255B" w:rsidP="0009255B">
      <w:pPr>
        <w:pStyle w:val="ListParagraph"/>
      </w:pPr>
      <w:r>
        <w:t xml:space="preserve">Demonstrate by finding the length of this stoma in µm. Show your working. </w:t>
      </w:r>
    </w:p>
    <w:p w:rsidR="0009255B" w:rsidRDefault="0009255B" w:rsidP="0009255B">
      <w:r>
        <w:rPr>
          <w:noProof/>
        </w:rPr>
        <w:drawing>
          <wp:inline distT="0" distB="0" distL="0" distR="0">
            <wp:extent cx="3074260" cy="21336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5B" w:rsidRDefault="0009255B" w:rsidP="0009255B">
      <w:pPr>
        <w:spacing w:after="0" w:line="240" w:lineRule="auto"/>
      </w:pPr>
    </w:p>
    <w:p w:rsidR="0009255B" w:rsidRDefault="0009255B" w:rsidP="00711E56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a. Calculate the length of this epithelial cell. </w:t>
      </w:r>
    </w:p>
    <w:p w:rsidR="0009255B" w:rsidRDefault="0009255B" w:rsidP="0009255B">
      <w:pPr>
        <w:pStyle w:val="ListParagraph"/>
        <w:spacing w:after="0" w:line="240" w:lineRule="auto"/>
      </w:pPr>
      <w:r>
        <w:t xml:space="preserve">b. Calculate the diameter of the nucleus of this cell. </w:t>
      </w:r>
    </w:p>
    <w:p w:rsidR="0009255B" w:rsidRDefault="0009255B" w:rsidP="0009255B">
      <w:pPr>
        <w:pStyle w:val="ListParagraph"/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161290</wp:posOffset>
            </wp:positionV>
            <wp:extent cx="3438525" cy="2205355"/>
            <wp:effectExtent l="19050" t="0" r="9525" b="0"/>
            <wp:wrapTight wrapText="bothSides">
              <wp:wrapPolygon edited="0">
                <wp:start x="-120" y="0"/>
                <wp:lineTo x="-120" y="21457"/>
                <wp:lineTo x="21660" y="21457"/>
                <wp:lineTo x="21660" y="0"/>
                <wp:lineTo x="-120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09255B" w:rsidP="0009255B">
      <w:pPr>
        <w:spacing w:after="0" w:line="240" w:lineRule="auto"/>
      </w:pPr>
    </w:p>
    <w:p w:rsidR="0009255B" w:rsidRDefault="00711E56" w:rsidP="00711E56">
      <w:pPr>
        <w:pStyle w:val="ListParagraph"/>
        <w:numPr>
          <w:ilvl w:val="0"/>
          <w:numId w:val="7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116205</wp:posOffset>
            </wp:positionV>
            <wp:extent cx="2810510" cy="2200275"/>
            <wp:effectExtent l="19050" t="0" r="8890" b="0"/>
            <wp:wrapTight wrapText="bothSides">
              <wp:wrapPolygon edited="0">
                <wp:start x="-146" y="0"/>
                <wp:lineTo x="-146" y="21506"/>
                <wp:lineTo x="21668" y="21506"/>
                <wp:lineTo x="21668" y="0"/>
                <wp:lineTo x="-14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55B">
        <w:t>a. Calculate the diameter of the main body of this human egg cell</w:t>
      </w:r>
      <w:r>
        <w:t xml:space="preserve"> AND </w:t>
      </w:r>
      <w:r w:rsidR="0009255B">
        <w:t xml:space="preserve">the thickness of one section of the zona pellucida. </w:t>
      </w: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711E56">
      <w:pPr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711E56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Calculate the length of this </w:t>
      </w:r>
      <w:r w:rsidRPr="00ED4ED2">
        <w:rPr>
          <w:i/>
        </w:rPr>
        <w:t>Elodea</w:t>
      </w:r>
      <w:r>
        <w:t xml:space="preserve"> cell. </w:t>
      </w:r>
    </w:p>
    <w:p w:rsidR="0009255B" w:rsidRDefault="0009255B" w:rsidP="0009255B">
      <w:pPr>
        <w:pStyle w:val="ListParagraph"/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81915</wp:posOffset>
            </wp:positionV>
            <wp:extent cx="4646295" cy="2457450"/>
            <wp:effectExtent l="19050" t="0" r="1905" b="0"/>
            <wp:wrapTight wrapText="bothSides">
              <wp:wrapPolygon edited="0">
                <wp:start x="-89" y="0"/>
                <wp:lineTo x="-89" y="21433"/>
                <wp:lineTo x="21609" y="21433"/>
                <wp:lineTo x="21609" y="0"/>
                <wp:lineTo x="-8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09255B" w:rsidRDefault="0009255B" w:rsidP="0009255B">
      <w:pPr>
        <w:pStyle w:val="ListParagraph"/>
        <w:spacing w:after="0" w:line="240" w:lineRule="auto"/>
      </w:pPr>
    </w:p>
    <w:p w:rsidR="00711E56" w:rsidRDefault="00711E56" w:rsidP="0009255B">
      <w:pPr>
        <w:spacing w:after="0" w:line="240" w:lineRule="auto"/>
        <w:rPr>
          <w:b/>
        </w:rPr>
      </w:pPr>
    </w:p>
    <w:p w:rsidR="00711E56" w:rsidRDefault="00711E56" w:rsidP="0009255B">
      <w:pPr>
        <w:spacing w:after="0" w:line="240" w:lineRule="auto"/>
        <w:rPr>
          <w:b/>
        </w:rPr>
      </w:pPr>
    </w:p>
    <w:p w:rsidR="00B70A4B" w:rsidRPr="00A43526" w:rsidRDefault="00B70A4B" w:rsidP="00B70A4B">
      <w:pPr>
        <w:spacing w:after="0" w:line="240" w:lineRule="auto"/>
        <w:rPr>
          <w:b/>
        </w:rPr>
      </w:pPr>
      <w:r w:rsidRPr="00A43526">
        <w:rPr>
          <w:b/>
        </w:rPr>
        <w:t xml:space="preserve">Written questions: </w:t>
      </w:r>
      <w:r w:rsidRPr="00A43526">
        <w:t>(they might appear in this style in the exam)</w:t>
      </w:r>
    </w:p>
    <w:p w:rsidR="00B70A4B" w:rsidRDefault="00B70A4B" w:rsidP="00B70A4B">
      <w:pPr>
        <w:pStyle w:val="ListParagraph"/>
        <w:numPr>
          <w:ilvl w:val="0"/>
          <w:numId w:val="8"/>
        </w:numPr>
        <w:spacing w:after="0" w:line="240" w:lineRule="auto"/>
      </w:pPr>
      <w:r>
        <w:t>A student views an image of a cell magnified 50</w:t>
      </w:r>
      <w:r w:rsidR="00F700CC">
        <w:t>,</w:t>
      </w:r>
      <w:r>
        <w:t xml:space="preserve">000 times. The image is 60mm long. </w:t>
      </w:r>
    </w:p>
    <w:p w:rsidR="00B70A4B" w:rsidRDefault="00B70A4B" w:rsidP="00B70A4B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What is the actual length of the sample in the image? </w:t>
      </w:r>
    </w:p>
    <w:p w:rsidR="00B70A4B" w:rsidRDefault="00B70A4B" w:rsidP="00B70A4B">
      <w:pPr>
        <w:spacing w:after="0" w:line="240" w:lineRule="auto"/>
      </w:pPr>
    </w:p>
    <w:p w:rsidR="00B70A4B" w:rsidRDefault="00B70A4B" w:rsidP="00B70A4B">
      <w:pPr>
        <w:spacing w:after="0" w:line="240" w:lineRule="auto"/>
      </w:pPr>
    </w:p>
    <w:p w:rsidR="00B70A4B" w:rsidRDefault="00B70A4B" w:rsidP="00B70A4B">
      <w:pPr>
        <w:spacing w:after="0" w:line="240" w:lineRule="auto"/>
      </w:pPr>
    </w:p>
    <w:p w:rsidR="00B70A4B" w:rsidRDefault="00B70A4B" w:rsidP="00B70A4B">
      <w:pPr>
        <w:spacing w:after="0" w:line="240" w:lineRule="auto"/>
      </w:pPr>
    </w:p>
    <w:p w:rsidR="00B70A4B" w:rsidRDefault="00B70A4B" w:rsidP="00B70A4B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Is the cell more likely to be a plant cell, animal cell, bacterium or virus? Explain why. </w:t>
      </w:r>
    </w:p>
    <w:p w:rsidR="00B70A4B" w:rsidRDefault="00B70A4B" w:rsidP="00B70A4B">
      <w:pPr>
        <w:spacing w:after="0" w:line="240" w:lineRule="auto"/>
      </w:pPr>
    </w:p>
    <w:p w:rsidR="00B70A4B" w:rsidRDefault="00B70A4B" w:rsidP="00B70A4B">
      <w:pPr>
        <w:spacing w:after="0" w:line="240" w:lineRule="auto"/>
      </w:pPr>
    </w:p>
    <w:p w:rsidR="00B70A4B" w:rsidRDefault="00B70A4B" w:rsidP="00B70A4B">
      <w:pPr>
        <w:spacing w:after="0" w:line="240" w:lineRule="auto"/>
      </w:pPr>
    </w:p>
    <w:p w:rsidR="00B70A4B" w:rsidRDefault="00B70A4B" w:rsidP="00B70A4B">
      <w:pPr>
        <w:spacing w:after="0" w:line="240" w:lineRule="auto"/>
      </w:pPr>
    </w:p>
    <w:p w:rsidR="00B70A4B" w:rsidRDefault="00B70A4B" w:rsidP="00B70A4B">
      <w:pPr>
        <w:spacing w:after="0" w:line="240" w:lineRule="auto"/>
      </w:pPr>
    </w:p>
    <w:p w:rsidR="00B70A4B" w:rsidRDefault="00B70A4B" w:rsidP="00B70A4B">
      <w:pPr>
        <w:spacing w:after="0" w:line="240" w:lineRule="auto"/>
      </w:pPr>
    </w:p>
    <w:p w:rsidR="00711E56" w:rsidRPr="00B70A4B" w:rsidRDefault="00B70A4B" w:rsidP="00B70A4B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t>A sperm cell has a tail 50µm long. A student draws it 50mm long. What is the magnification?</w:t>
      </w:r>
    </w:p>
    <w:p w:rsidR="00B70A4B" w:rsidRDefault="00B70A4B" w:rsidP="00B70A4B">
      <w:pPr>
        <w:spacing w:after="0" w:line="240" w:lineRule="auto"/>
        <w:rPr>
          <w:b/>
        </w:rPr>
      </w:pPr>
    </w:p>
    <w:p w:rsidR="00B70A4B" w:rsidRDefault="00B70A4B" w:rsidP="00B70A4B">
      <w:pPr>
        <w:spacing w:after="0" w:line="240" w:lineRule="auto"/>
        <w:rPr>
          <w:b/>
        </w:rPr>
      </w:pPr>
    </w:p>
    <w:p w:rsidR="00B70A4B" w:rsidRDefault="00B70A4B" w:rsidP="00B70A4B">
      <w:pPr>
        <w:spacing w:after="0" w:line="240" w:lineRule="auto"/>
        <w:rPr>
          <w:b/>
        </w:rPr>
      </w:pPr>
    </w:p>
    <w:p w:rsidR="00B70A4B" w:rsidRDefault="00B70A4B" w:rsidP="00B70A4B">
      <w:pPr>
        <w:spacing w:after="0" w:line="240" w:lineRule="auto"/>
        <w:rPr>
          <w:b/>
        </w:rPr>
      </w:pPr>
    </w:p>
    <w:p w:rsidR="00B70A4B" w:rsidRDefault="00B70A4B" w:rsidP="002D4434">
      <w:pPr>
        <w:pStyle w:val="ListParagraph"/>
        <w:spacing w:after="0" w:line="240" w:lineRule="auto"/>
        <w:rPr>
          <w:b/>
        </w:rPr>
      </w:pPr>
    </w:p>
    <w:p w:rsidR="002D4434" w:rsidRPr="00B70A4B" w:rsidRDefault="002D4434" w:rsidP="002D4434">
      <w:pPr>
        <w:pStyle w:val="ListParagraph"/>
        <w:spacing w:after="0" w:line="240" w:lineRule="auto"/>
        <w:rPr>
          <w:b/>
        </w:rPr>
      </w:pPr>
    </w:p>
    <w:p w:rsidR="00B70A4B" w:rsidRDefault="00B70A4B" w:rsidP="0009255B">
      <w:pPr>
        <w:spacing w:after="0" w:line="240" w:lineRule="auto"/>
        <w:rPr>
          <w:b/>
        </w:rPr>
      </w:pPr>
    </w:p>
    <w:p w:rsidR="00B54DA8" w:rsidRPr="00ED6CD3" w:rsidRDefault="00B54DA8" w:rsidP="00ED6CD3"/>
    <w:sectPr w:rsidR="00B54DA8" w:rsidRPr="00ED6CD3" w:rsidSect="00E53260">
      <w:headerReference w:type="default" r:id="rId15"/>
      <w:footerReference w:type="default" r:id="rId16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ED1" w:rsidRDefault="00386ED1" w:rsidP="00B54DA8">
      <w:pPr>
        <w:spacing w:after="0" w:line="240" w:lineRule="auto"/>
      </w:pPr>
      <w:r>
        <w:separator/>
      </w:r>
    </w:p>
  </w:endnote>
  <w:endnote w:type="continuationSeparator" w:id="0">
    <w:p w:rsidR="00386ED1" w:rsidRDefault="00386ED1" w:rsidP="00B54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A4B" w:rsidRPr="00A57077" w:rsidRDefault="00B70A4B">
    <w:pPr>
      <w:pStyle w:val="Footer"/>
      <w:rPr>
        <w:color w:val="7F7F7F" w:themeColor="text1" w:themeTint="80"/>
        <w:sz w:val="20"/>
      </w:rPr>
    </w:pPr>
    <w:r>
      <w:rPr>
        <w:color w:val="7F7F7F" w:themeColor="text1" w:themeTint="80"/>
        <w:sz w:val="20"/>
      </w:rPr>
      <w:t xml:space="preserve">     </w:t>
    </w:r>
    <w:r w:rsidRPr="0018790C">
      <w:rPr>
        <w:noProof/>
        <w:color w:val="7F7F7F" w:themeColor="text1" w:themeTint="80"/>
        <w:sz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-54610</wp:posOffset>
          </wp:positionV>
          <wp:extent cx="333375" cy="333375"/>
          <wp:effectExtent l="19050" t="0" r="9525" b="0"/>
          <wp:wrapTight wrapText="bothSides">
            <wp:wrapPolygon edited="0">
              <wp:start x="-1234" y="0"/>
              <wp:lineTo x="-1234" y="20983"/>
              <wp:lineTo x="22217" y="20983"/>
              <wp:lineTo x="22217" y="0"/>
              <wp:lineTo x="-1234" y="0"/>
            </wp:wrapPolygon>
          </wp:wrapTight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7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7F7F7F" w:themeColor="text1" w:themeTint="80"/>
        <w:sz w:val="20"/>
      </w:rPr>
      <w:t xml:space="preserve">   </w:t>
    </w:r>
    <w:r w:rsidRPr="0018790C">
      <w:rPr>
        <w:color w:val="7F7F7F" w:themeColor="text1" w:themeTint="80"/>
        <w:sz w:val="20"/>
      </w:rPr>
      <w:t xml:space="preserve">Stephen Taylor                       </w:t>
    </w:r>
    <w:r>
      <w:rPr>
        <w:color w:val="7F7F7F" w:themeColor="text1" w:themeTint="80"/>
        <w:sz w:val="20"/>
      </w:rPr>
      <w:t xml:space="preserve">       </w:t>
    </w:r>
    <w:r w:rsidRPr="0018790C">
      <w:rPr>
        <w:color w:val="7F7F7F" w:themeColor="text1" w:themeTint="80"/>
        <w:sz w:val="20"/>
      </w:rPr>
      <w:t xml:space="preserve">Bandung International School         </w:t>
    </w:r>
    <w:r>
      <w:rPr>
        <w:color w:val="7F7F7F" w:themeColor="text1" w:themeTint="80"/>
        <w:sz w:val="20"/>
      </w:rPr>
      <w:t xml:space="preserve">            </w:t>
    </w:r>
    <w:hyperlink r:id="rId2" w:history="1">
      <w:r w:rsidRPr="0018790C">
        <w:rPr>
          <w:rStyle w:val="Hyperlink"/>
          <w:color w:val="7F7F7F" w:themeColor="text1" w:themeTint="80"/>
          <w:sz w:val="20"/>
        </w:rPr>
        <w:t>http://sciencevideos.wordpress.com</w:t>
      </w:r>
    </w:hyperlink>
    <w:r w:rsidRPr="0018790C">
      <w:rPr>
        <w:color w:val="7F7F7F" w:themeColor="text1" w:themeTint="80"/>
        <w:sz w:val="20"/>
      </w:rPr>
      <w:t xml:space="preserve"> 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ED1" w:rsidRDefault="00386ED1" w:rsidP="00B54DA8">
      <w:pPr>
        <w:spacing w:after="0" w:line="240" w:lineRule="auto"/>
      </w:pPr>
      <w:r>
        <w:separator/>
      </w:r>
    </w:p>
  </w:footnote>
  <w:footnote w:type="continuationSeparator" w:id="0">
    <w:p w:rsidR="00386ED1" w:rsidRDefault="00386ED1" w:rsidP="00B54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A4B" w:rsidRPr="00B54DA8" w:rsidRDefault="00B70A4B">
    <w:pPr>
      <w:pStyle w:val="Header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5753100</wp:posOffset>
          </wp:positionH>
          <wp:positionV relativeFrom="paragraph">
            <wp:posOffset>-171450</wp:posOffset>
          </wp:positionV>
          <wp:extent cx="714375" cy="552450"/>
          <wp:effectExtent l="19050" t="0" r="9525" b="0"/>
          <wp:wrapTight wrapText="bothSides">
            <wp:wrapPolygon edited="0">
              <wp:start x="-576" y="0"/>
              <wp:lineTo x="-576" y="20855"/>
              <wp:lineTo x="21888" y="20855"/>
              <wp:lineTo x="21888" y="0"/>
              <wp:lineTo x="-576" y="0"/>
            </wp:wrapPolygon>
          </wp:wrapTight>
          <wp:docPr id="1" name="Picture 0" descr="BIS Bi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S Bio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37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54DA8">
      <w:rPr>
        <w:color w:val="7F7F7F" w:themeColor="text1" w:themeTint="80"/>
      </w:rPr>
      <w:t xml:space="preserve">Essential </w:t>
    </w:r>
    <w:r>
      <w:rPr>
        <w:color w:val="7F7F7F" w:themeColor="text1" w:themeTint="80"/>
      </w:rPr>
      <w:t>Maths Skills: Scale Bars and Magnification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C92"/>
    <w:multiLevelType w:val="hybridMultilevel"/>
    <w:tmpl w:val="801A0A96"/>
    <w:lvl w:ilvl="0" w:tplc="679ADA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EF39BE"/>
    <w:multiLevelType w:val="hybridMultilevel"/>
    <w:tmpl w:val="CB086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F0C25"/>
    <w:multiLevelType w:val="hybridMultilevel"/>
    <w:tmpl w:val="9CF61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A4F90"/>
    <w:multiLevelType w:val="hybridMultilevel"/>
    <w:tmpl w:val="F0800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52E2B"/>
    <w:multiLevelType w:val="hybridMultilevel"/>
    <w:tmpl w:val="F5763588"/>
    <w:lvl w:ilvl="0" w:tplc="136690C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4B2358"/>
    <w:multiLevelType w:val="hybridMultilevel"/>
    <w:tmpl w:val="26525D28"/>
    <w:lvl w:ilvl="0" w:tplc="AD82C4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5553D3"/>
    <w:multiLevelType w:val="hybridMultilevel"/>
    <w:tmpl w:val="307A3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880940"/>
    <w:multiLevelType w:val="hybridMultilevel"/>
    <w:tmpl w:val="AF503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2210A"/>
    <w:multiLevelType w:val="hybridMultilevel"/>
    <w:tmpl w:val="801A0A96"/>
    <w:lvl w:ilvl="0" w:tplc="679ADA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711E56"/>
    <w:rsid w:val="00011B96"/>
    <w:rsid w:val="0009255B"/>
    <w:rsid w:val="001B603F"/>
    <w:rsid w:val="001B7F66"/>
    <w:rsid w:val="002C6EB2"/>
    <w:rsid w:val="002D4434"/>
    <w:rsid w:val="00386ED1"/>
    <w:rsid w:val="00491F7D"/>
    <w:rsid w:val="005B13DD"/>
    <w:rsid w:val="005D7D53"/>
    <w:rsid w:val="006B4CAF"/>
    <w:rsid w:val="00711E56"/>
    <w:rsid w:val="008669FA"/>
    <w:rsid w:val="008A6773"/>
    <w:rsid w:val="00A57077"/>
    <w:rsid w:val="00A66301"/>
    <w:rsid w:val="00B54DA8"/>
    <w:rsid w:val="00B70A4B"/>
    <w:rsid w:val="00CF5C4D"/>
    <w:rsid w:val="00E53260"/>
    <w:rsid w:val="00ED201F"/>
    <w:rsid w:val="00ED6CD3"/>
    <w:rsid w:val="00F700CC"/>
    <w:rsid w:val="00FB6F38"/>
    <w:rsid w:val="00FE677C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55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4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DA8"/>
  </w:style>
  <w:style w:type="paragraph" w:styleId="Footer">
    <w:name w:val="footer"/>
    <w:basedOn w:val="Normal"/>
    <w:link w:val="FooterChar"/>
    <w:uiPriority w:val="99"/>
    <w:semiHidden/>
    <w:unhideWhenUsed/>
    <w:rsid w:val="00B54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4DA8"/>
  </w:style>
  <w:style w:type="paragraph" w:styleId="BalloonText">
    <w:name w:val="Balloon Text"/>
    <w:basedOn w:val="Normal"/>
    <w:link w:val="BalloonTextChar"/>
    <w:uiPriority w:val="99"/>
    <w:semiHidden/>
    <w:unhideWhenUsed/>
    <w:rsid w:val="00B5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D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4D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0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hyperlink" Target="http://sciencevideos.wordpres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Staff\Curriculum\MS%20-%20HS\Teacher_Resources\Science\-%20IB%20DIPLOMA%20-\DP%20BIOLOGY\Blank%20IB%20Bio%20Work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\Staff\Curriculum\MS - HS\Teacher_Resources\Science\- IB DIPLOMA -\DP BIOLOGY\Blank IB Bio Worksheet.dotx</Template>
  <TotalTime>1</TotalTime>
  <Pages>3</Pages>
  <Words>148</Words>
  <Characters>848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Bandung International School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Cairo American College</cp:lastModifiedBy>
  <cp:revision>2</cp:revision>
  <cp:lastPrinted>2009-09-17T06:10:00Z</cp:lastPrinted>
  <dcterms:created xsi:type="dcterms:W3CDTF">2015-11-01T18:32:00Z</dcterms:created>
  <dcterms:modified xsi:type="dcterms:W3CDTF">2015-11-01T18:32:00Z</dcterms:modified>
</cp:coreProperties>
</file>